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FD728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FD7281" w:rsidRDefault="003D1B71" w:rsidP="003D1B71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FD7281">
              <w:rPr>
                <w:rFonts w:ascii="Times New Roman" w:hAnsi="Times New Roman" w:cs="Times New Roman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0</wp:posOffset>
                      </wp:positionV>
                      <wp:extent cx="1371600" cy="1270635"/>
                      <wp:effectExtent l="0" t="0" r="0" b="5715"/>
                      <wp:wrapSquare wrapText="bothSides"/>
                      <wp:docPr id="3" name="Ovale 3" descr="primo piano di don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12706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BB527E" w:rsidRDefault="00DC3F0A" w:rsidP="004552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e 3" o:spid="_x0000_s1026" alt="primo piano di donna" style="position:absolute;left:0;text-align:left;margin-left:-5.75pt;margin-top:0;width:108pt;height:100.0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" fillcolor="#003863 [1605]" stroked="f" strokeweight="1pt">
                      <v:stroke joinstyle="miter"/>
                      <v:textbox>
                        <w:txbxContent>
                          <w:p w:rsidR="00DC3F0A" w:rsidRPr="00BB527E" w:rsidRDefault="00DC3F0A" w:rsidP="00455202"/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FD7281" w:rsidRDefault="00455202" w:rsidP="00455202">
            <w:pPr>
              <w:pStyle w:val="Titolo"/>
            </w:pPr>
            <w:r>
              <w:t>Simona Mariateresa</w:t>
            </w:r>
            <w:r w:rsidR="003D1B71" w:rsidRPr="00FD7281">
              <w:rPr>
                <w:lang w:bidi="it-IT"/>
              </w:rPr>
              <w:br/>
            </w:r>
            <w:proofErr w:type="spellStart"/>
            <w:r>
              <w:t>Capobianco</w:t>
            </w:r>
            <w:proofErr w:type="spellEnd"/>
          </w:p>
        </w:tc>
      </w:tr>
      <w:tr w:rsidR="003D1B71" w:rsidRPr="00FD728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FD7281" w:rsidRDefault="003D1B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1E3D3AE52177437A924238D9BA283164"/>
              </w:placeholder>
              <w:temporary/>
              <w:showingPlcHdr/>
              <w15:appearance w15:val="hidden"/>
            </w:sdtPr>
            <w:sdtEndPr/>
            <w:sdtContent>
              <w:p w:rsidR="003D1B71" w:rsidRPr="00336C52" w:rsidRDefault="003D1B71" w:rsidP="00336C52">
                <w:pPr>
                  <w:pStyle w:val="Titolo2"/>
                </w:pPr>
                <w:r w:rsidRPr="0089362C">
                  <w:rPr>
                    <w:sz w:val="28"/>
                    <w:szCs w:val="28"/>
                  </w:rPr>
                  <w:t>Esperienza</w:t>
                </w:r>
              </w:p>
            </w:sdtContent>
          </w:sdt>
          <w:p w:rsidR="003D1B71" w:rsidRPr="0089362C" w:rsidRDefault="00455202" w:rsidP="00777A3C">
            <w:pPr>
              <w:pStyle w:val="Date1"/>
              <w:spacing w:line="192" w:lineRule="auto"/>
              <w:rPr>
                <w:sz w:val="24"/>
                <w:szCs w:val="24"/>
              </w:rPr>
            </w:pPr>
            <w:r w:rsidRPr="0089362C">
              <w:rPr>
                <w:sz w:val="24"/>
                <w:szCs w:val="24"/>
              </w:rPr>
              <w:t>Da febbraio 2014</w:t>
            </w:r>
          </w:p>
          <w:p w:rsidR="003D1B71" w:rsidRPr="0089362C" w:rsidRDefault="00455202" w:rsidP="00777A3C">
            <w:pPr>
              <w:pStyle w:val="Esperienza"/>
              <w:spacing w:line="192" w:lineRule="auto"/>
              <w:rPr>
                <w:sz w:val="24"/>
              </w:rPr>
            </w:pPr>
            <w:r w:rsidRPr="0089362C">
              <w:rPr>
                <w:sz w:val="24"/>
              </w:rPr>
              <w:t>Collaboratrice nella gestione del salone “Marco Guidi Parrucchieri” di Santarcangelo di Romagna</w:t>
            </w:r>
            <w:r w:rsidR="00777A3C" w:rsidRPr="0089362C">
              <w:rPr>
                <w:rStyle w:val="Enfasigrassetto"/>
                <w:rFonts w:eastAsia="Calibri"/>
                <w:sz w:val="24"/>
                <w:lang w:bidi="it-IT"/>
              </w:rPr>
              <w:t xml:space="preserve"> </w:t>
            </w:r>
          </w:p>
          <w:p w:rsidR="003D1B71" w:rsidRPr="0089362C" w:rsidRDefault="00455202" w:rsidP="00777A3C">
            <w:pPr>
              <w:pStyle w:val="Date1"/>
              <w:spacing w:line="192" w:lineRule="auto"/>
              <w:rPr>
                <w:sz w:val="24"/>
                <w:szCs w:val="24"/>
              </w:rPr>
            </w:pPr>
            <w:r w:rsidRPr="0089362C">
              <w:rPr>
                <w:sz w:val="24"/>
                <w:szCs w:val="24"/>
              </w:rPr>
              <w:t xml:space="preserve">Aprile 2003 </w:t>
            </w:r>
            <w:r w:rsidR="003D1B71" w:rsidRPr="0089362C">
              <w:rPr>
                <w:rFonts w:eastAsia="Calibri"/>
                <w:sz w:val="24"/>
                <w:szCs w:val="24"/>
                <w:lang w:bidi="it-IT"/>
              </w:rPr>
              <w:t>–</w:t>
            </w:r>
            <w:r w:rsidRPr="0089362C">
              <w:rPr>
                <w:rFonts w:eastAsia="Calibri"/>
                <w:sz w:val="24"/>
                <w:szCs w:val="24"/>
                <w:lang w:bidi="it-IT"/>
              </w:rPr>
              <w:t xml:space="preserve"> </w:t>
            </w:r>
            <w:proofErr w:type="gramStart"/>
            <w:r w:rsidRPr="0089362C">
              <w:rPr>
                <w:sz w:val="24"/>
                <w:szCs w:val="24"/>
              </w:rPr>
              <w:t>Gennaio</w:t>
            </w:r>
            <w:proofErr w:type="gramEnd"/>
            <w:r w:rsidRPr="0089362C">
              <w:rPr>
                <w:sz w:val="24"/>
                <w:szCs w:val="24"/>
              </w:rPr>
              <w:t xml:space="preserve"> 2013</w:t>
            </w:r>
          </w:p>
          <w:p w:rsidR="003D1B71" w:rsidRPr="0089362C" w:rsidRDefault="00455202" w:rsidP="00777A3C">
            <w:pPr>
              <w:pStyle w:val="Esperienza"/>
              <w:spacing w:line="192" w:lineRule="auto"/>
              <w:rPr>
                <w:sz w:val="24"/>
              </w:rPr>
            </w:pPr>
            <w:r w:rsidRPr="0089362C">
              <w:rPr>
                <w:sz w:val="24"/>
              </w:rPr>
              <w:t xml:space="preserve">Impiegata come responsabile di subagenzia a Viserba presso </w:t>
            </w:r>
            <w:proofErr w:type="spellStart"/>
            <w:r w:rsidRPr="0089362C">
              <w:rPr>
                <w:sz w:val="24"/>
              </w:rPr>
              <w:t>Gandalf</w:t>
            </w:r>
            <w:proofErr w:type="spellEnd"/>
            <w:r w:rsidRPr="0089362C">
              <w:rPr>
                <w:sz w:val="24"/>
              </w:rPr>
              <w:t xml:space="preserve"> sas – Allianz Lloyd Adriatico di Rimini</w:t>
            </w:r>
            <w:r w:rsidR="00777A3C" w:rsidRPr="0089362C">
              <w:rPr>
                <w:rStyle w:val="Enfasigrassetto"/>
                <w:rFonts w:eastAsia="Calibri"/>
                <w:sz w:val="24"/>
                <w:lang w:bidi="it-IT"/>
              </w:rPr>
              <w:t xml:space="preserve"> </w:t>
            </w:r>
            <w:r w:rsidR="003D1B71" w:rsidRPr="0089362C">
              <w:rPr>
                <w:rStyle w:val="Enfasigrassetto"/>
                <w:rFonts w:eastAsia="Calibri"/>
                <w:sz w:val="24"/>
                <w:lang w:bidi="it-IT"/>
              </w:rPr>
              <w:t xml:space="preserve">• </w:t>
            </w:r>
            <w:r w:rsidRPr="0089362C">
              <w:rPr>
                <w:sz w:val="24"/>
              </w:rPr>
              <w:t>consulente di polizze auto, vita e personali, contabilità interna e gestione sinistri</w:t>
            </w:r>
            <w:r w:rsidRPr="0089362C">
              <w:rPr>
                <w:rStyle w:val="Enfasigrassetto"/>
                <w:rFonts w:eastAsia="Calibri"/>
                <w:sz w:val="24"/>
                <w:lang w:bidi="it-IT"/>
              </w:rPr>
              <w:t xml:space="preserve"> </w:t>
            </w:r>
          </w:p>
          <w:p w:rsidR="003D1B71" w:rsidRPr="0089362C" w:rsidRDefault="00455202" w:rsidP="00777A3C">
            <w:pPr>
              <w:pStyle w:val="Date1"/>
              <w:spacing w:line="192" w:lineRule="auto"/>
              <w:rPr>
                <w:sz w:val="24"/>
                <w:szCs w:val="24"/>
              </w:rPr>
            </w:pPr>
            <w:r w:rsidRPr="0089362C">
              <w:rPr>
                <w:sz w:val="24"/>
                <w:szCs w:val="24"/>
              </w:rPr>
              <w:t xml:space="preserve">Luglio 2000 </w:t>
            </w:r>
            <w:r w:rsidR="003D1B71" w:rsidRPr="0089362C">
              <w:rPr>
                <w:rFonts w:eastAsia="Calibri"/>
                <w:sz w:val="24"/>
                <w:szCs w:val="24"/>
                <w:lang w:bidi="it-IT"/>
              </w:rPr>
              <w:t>–</w:t>
            </w:r>
            <w:r w:rsidRPr="0089362C">
              <w:rPr>
                <w:sz w:val="24"/>
                <w:szCs w:val="24"/>
              </w:rPr>
              <w:t xml:space="preserve"> </w:t>
            </w:r>
            <w:proofErr w:type="gramStart"/>
            <w:r w:rsidRPr="0089362C">
              <w:rPr>
                <w:sz w:val="24"/>
                <w:szCs w:val="24"/>
              </w:rPr>
              <w:t>Dicembre</w:t>
            </w:r>
            <w:proofErr w:type="gramEnd"/>
            <w:r w:rsidRPr="0089362C">
              <w:rPr>
                <w:sz w:val="24"/>
                <w:szCs w:val="24"/>
              </w:rPr>
              <w:t xml:space="preserve"> 2002</w:t>
            </w:r>
          </w:p>
          <w:p w:rsidR="003D1B71" w:rsidRPr="0089362C" w:rsidRDefault="00455202" w:rsidP="00777A3C">
            <w:pPr>
              <w:pStyle w:val="Esperienza"/>
              <w:spacing w:line="192" w:lineRule="auto"/>
              <w:rPr>
                <w:sz w:val="24"/>
              </w:rPr>
            </w:pPr>
            <w:r w:rsidRPr="0089362C">
              <w:rPr>
                <w:sz w:val="24"/>
              </w:rPr>
              <w:t xml:space="preserve">Impiegata presso impresa edile </w:t>
            </w:r>
            <w:proofErr w:type="spellStart"/>
            <w:r w:rsidRPr="0089362C">
              <w:rPr>
                <w:sz w:val="24"/>
              </w:rPr>
              <w:t>Giemme</w:t>
            </w:r>
            <w:proofErr w:type="spellEnd"/>
            <w:r w:rsidRPr="0089362C">
              <w:rPr>
                <w:sz w:val="24"/>
              </w:rPr>
              <w:t xml:space="preserve"> </w:t>
            </w:r>
            <w:proofErr w:type="spellStart"/>
            <w:r w:rsidRPr="0089362C">
              <w:rPr>
                <w:sz w:val="24"/>
              </w:rPr>
              <w:t>srl</w:t>
            </w:r>
            <w:proofErr w:type="spellEnd"/>
            <w:r w:rsidRPr="0089362C">
              <w:rPr>
                <w:sz w:val="24"/>
              </w:rPr>
              <w:t xml:space="preserve"> di Milano</w:t>
            </w:r>
            <w:r w:rsidR="00777A3C" w:rsidRPr="0089362C">
              <w:rPr>
                <w:rStyle w:val="Enfasigrassetto"/>
                <w:rFonts w:eastAsia="Calibri"/>
                <w:sz w:val="24"/>
                <w:lang w:bidi="it-IT"/>
              </w:rPr>
              <w:t xml:space="preserve"> </w:t>
            </w:r>
            <w:r w:rsidR="003D1B71" w:rsidRPr="0089362C">
              <w:rPr>
                <w:rStyle w:val="Enfasigrassetto"/>
                <w:rFonts w:eastAsia="Calibri"/>
                <w:sz w:val="24"/>
                <w:lang w:bidi="it-IT"/>
              </w:rPr>
              <w:t xml:space="preserve">• </w:t>
            </w:r>
            <w:r w:rsidR="00B86228" w:rsidRPr="0089362C">
              <w:rPr>
                <w:sz w:val="24"/>
              </w:rPr>
              <w:t>organizzazione lavori degli operai, contabilità interna, gestione clienti e recupero crediti</w:t>
            </w:r>
          </w:p>
          <w:p w:rsidR="00B86228" w:rsidRPr="0089362C" w:rsidRDefault="00B86228" w:rsidP="00B86228">
            <w:pPr>
              <w:pStyle w:val="Date1"/>
              <w:spacing w:line="192" w:lineRule="auto"/>
              <w:rPr>
                <w:sz w:val="24"/>
                <w:szCs w:val="24"/>
              </w:rPr>
            </w:pPr>
            <w:r w:rsidRPr="0089362C">
              <w:rPr>
                <w:sz w:val="24"/>
                <w:szCs w:val="24"/>
              </w:rPr>
              <w:t xml:space="preserve">Aprile 1997 </w:t>
            </w:r>
            <w:r w:rsidRPr="0089362C">
              <w:rPr>
                <w:rFonts w:eastAsia="Calibri"/>
                <w:sz w:val="24"/>
                <w:szCs w:val="24"/>
                <w:lang w:bidi="it-IT"/>
              </w:rPr>
              <w:t>–</w:t>
            </w:r>
            <w:r w:rsidRPr="0089362C">
              <w:rPr>
                <w:sz w:val="24"/>
                <w:szCs w:val="24"/>
              </w:rPr>
              <w:t xml:space="preserve"> </w:t>
            </w:r>
            <w:proofErr w:type="gramStart"/>
            <w:r w:rsidRPr="0089362C">
              <w:rPr>
                <w:sz w:val="24"/>
                <w:szCs w:val="24"/>
              </w:rPr>
              <w:t>Giugno</w:t>
            </w:r>
            <w:proofErr w:type="gramEnd"/>
            <w:r w:rsidRPr="0089362C">
              <w:rPr>
                <w:sz w:val="24"/>
                <w:szCs w:val="24"/>
              </w:rPr>
              <w:t xml:space="preserve"> 2000</w:t>
            </w:r>
          </w:p>
          <w:p w:rsidR="00B86228" w:rsidRPr="0089362C" w:rsidRDefault="00B86228" w:rsidP="00B86228">
            <w:pPr>
              <w:pStyle w:val="Esperienza"/>
              <w:spacing w:line="192" w:lineRule="auto"/>
              <w:rPr>
                <w:sz w:val="24"/>
              </w:rPr>
            </w:pPr>
            <w:r w:rsidRPr="0089362C">
              <w:rPr>
                <w:sz w:val="24"/>
              </w:rPr>
              <w:t xml:space="preserve">Impiegata presso società di trasporti internazionali </w:t>
            </w:r>
            <w:proofErr w:type="spellStart"/>
            <w:r w:rsidRPr="0089362C">
              <w:rPr>
                <w:sz w:val="24"/>
              </w:rPr>
              <w:t>Maimex</w:t>
            </w:r>
            <w:proofErr w:type="spellEnd"/>
            <w:r w:rsidRPr="0089362C">
              <w:rPr>
                <w:sz w:val="24"/>
              </w:rPr>
              <w:t xml:space="preserve"> </w:t>
            </w:r>
            <w:proofErr w:type="spellStart"/>
            <w:r w:rsidRPr="0089362C">
              <w:rPr>
                <w:sz w:val="24"/>
              </w:rPr>
              <w:t>srl</w:t>
            </w:r>
            <w:proofErr w:type="spellEnd"/>
            <w:r w:rsidRPr="0089362C">
              <w:rPr>
                <w:sz w:val="24"/>
              </w:rPr>
              <w:t xml:space="preserve"> di Pioltello (MI), come centralinista, accoglienza clienti e gestione </w:t>
            </w:r>
            <w:r w:rsidR="00417C37">
              <w:rPr>
                <w:sz w:val="24"/>
              </w:rPr>
              <w:t xml:space="preserve">e smistamento </w:t>
            </w:r>
            <w:r w:rsidRPr="0089362C">
              <w:rPr>
                <w:sz w:val="24"/>
              </w:rPr>
              <w:t>della posta</w:t>
            </w:r>
          </w:p>
          <w:p w:rsidR="00B86228" w:rsidRPr="0089362C" w:rsidRDefault="00B86228" w:rsidP="00B86228">
            <w:pPr>
              <w:pStyle w:val="Date1"/>
              <w:spacing w:line="192" w:lineRule="auto"/>
              <w:rPr>
                <w:sz w:val="24"/>
                <w:szCs w:val="24"/>
              </w:rPr>
            </w:pPr>
            <w:r w:rsidRPr="0089362C">
              <w:rPr>
                <w:sz w:val="24"/>
                <w:szCs w:val="24"/>
              </w:rPr>
              <w:t xml:space="preserve">Giugno 1996 </w:t>
            </w:r>
            <w:r w:rsidRPr="0089362C">
              <w:rPr>
                <w:rFonts w:eastAsia="Calibri"/>
                <w:sz w:val="24"/>
                <w:szCs w:val="24"/>
                <w:lang w:bidi="it-IT"/>
              </w:rPr>
              <w:t>–</w:t>
            </w:r>
            <w:r w:rsidRPr="0089362C">
              <w:rPr>
                <w:sz w:val="24"/>
                <w:szCs w:val="24"/>
              </w:rPr>
              <w:t xml:space="preserve"> </w:t>
            </w:r>
            <w:proofErr w:type="gramStart"/>
            <w:r w:rsidRPr="0089362C">
              <w:rPr>
                <w:sz w:val="24"/>
                <w:szCs w:val="24"/>
              </w:rPr>
              <w:t>Agosto</w:t>
            </w:r>
            <w:proofErr w:type="gramEnd"/>
            <w:r w:rsidRPr="0089362C">
              <w:rPr>
                <w:sz w:val="24"/>
                <w:szCs w:val="24"/>
              </w:rPr>
              <w:t xml:space="preserve"> 1996</w:t>
            </w:r>
          </w:p>
          <w:p w:rsidR="00B86228" w:rsidRPr="0089362C" w:rsidRDefault="00B86228" w:rsidP="00B86228">
            <w:pPr>
              <w:pStyle w:val="Esperienza"/>
              <w:spacing w:line="192" w:lineRule="auto"/>
              <w:rPr>
                <w:sz w:val="24"/>
              </w:rPr>
            </w:pPr>
            <w:r w:rsidRPr="0089362C">
              <w:rPr>
                <w:sz w:val="24"/>
              </w:rPr>
              <w:t xml:space="preserve">Impiegata presso Studio Legale </w:t>
            </w:r>
            <w:proofErr w:type="spellStart"/>
            <w:r w:rsidRPr="0089362C">
              <w:rPr>
                <w:sz w:val="24"/>
              </w:rPr>
              <w:t>Resca</w:t>
            </w:r>
            <w:proofErr w:type="spellEnd"/>
            <w:r w:rsidRPr="0089362C">
              <w:rPr>
                <w:sz w:val="24"/>
              </w:rPr>
              <w:t xml:space="preserve"> Marco di Milano, con mansione di preparazione di atti giudiziari e consegna in svariati uffici e tribunali di Milano e provincia</w:t>
            </w:r>
          </w:p>
          <w:p w:rsidR="00B86228" w:rsidRPr="0089362C" w:rsidRDefault="00B86228" w:rsidP="00B86228">
            <w:pPr>
              <w:pStyle w:val="Date1"/>
              <w:spacing w:line="192" w:lineRule="auto"/>
              <w:rPr>
                <w:sz w:val="24"/>
                <w:szCs w:val="24"/>
              </w:rPr>
            </w:pPr>
            <w:r w:rsidRPr="0089362C">
              <w:rPr>
                <w:sz w:val="24"/>
                <w:szCs w:val="24"/>
              </w:rPr>
              <w:t xml:space="preserve">Marzo 1994 </w:t>
            </w:r>
            <w:r w:rsidRPr="0089362C">
              <w:rPr>
                <w:rFonts w:eastAsia="Calibri"/>
                <w:sz w:val="24"/>
                <w:szCs w:val="24"/>
                <w:lang w:bidi="it-IT"/>
              </w:rPr>
              <w:t>–</w:t>
            </w:r>
            <w:r w:rsidRPr="0089362C">
              <w:rPr>
                <w:sz w:val="24"/>
                <w:szCs w:val="24"/>
              </w:rPr>
              <w:t xml:space="preserve"> </w:t>
            </w:r>
            <w:proofErr w:type="gramStart"/>
            <w:r w:rsidRPr="0089362C">
              <w:rPr>
                <w:sz w:val="24"/>
                <w:szCs w:val="24"/>
              </w:rPr>
              <w:t>Febbraio</w:t>
            </w:r>
            <w:proofErr w:type="gramEnd"/>
            <w:r w:rsidRPr="0089362C">
              <w:rPr>
                <w:sz w:val="24"/>
                <w:szCs w:val="24"/>
              </w:rPr>
              <w:t xml:space="preserve"> 1996</w:t>
            </w:r>
          </w:p>
          <w:p w:rsidR="00B86228" w:rsidRPr="0089362C" w:rsidRDefault="00B86228" w:rsidP="00B86228">
            <w:pPr>
              <w:pStyle w:val="Esperienza"/>
              <w:spacing w:line="192" w:lineRule="auto"/>
              <w:rPr>
                <w:sz w:val="24"/>
              </w:rPr>
            </w:pPr>
            <w:r w:rsidRPr="0089362C">
              <w:rPr>
                <w:sz w:val="24"/>
              </w:rPr>
              <w:t xml:space="preserve">Impiegata presso Studio Legale </w:t>
            </w:r>
            <w:proofErr w:type="spellStart"/>
            <w:r w:rsidRPr="0089362C">
              <w:rPr>
                <w:sz w:val="24"/>
              </w:rPr>
              <w:t>Ingino</w:t>
            </w:r>
            <w:proofErr w:type="spellEnd"/>
            <w:r w:rsidRPr="0089362C">
              <w:rPr>
                <w:sz w:val="24"/>
              </w:rPr>
              <w:t xml:space="preserve"> di Milano</w:t>
            </w:r>
            <w:r w:rsidRPr="0089362C">
              <w:rPr>
                <w:rStyle w:val="Enfasigrassetto"/>
                <w:rFonts w:eastAsia="Calibri"/>
                <w:sz w:val="24"/>
                <w:lang w:bidi="it-IT"/>
              </w:rPr>
              <w:t xml:space="preserve"> • </w:t>
            </w:r>
            <w:r w:rsidRPr="0089362C">
              <w:rPr>
                <w:sz w:val="24"/>
              </w:rPr>
              <w:t>preparazione di atti giudiziari e segreteria generale</w:t>
            </w:r>
          </w:p>
          <w:p w:rsidR="00B86228" w:rsidRPr="0089362C" w:rsidRDefault="00E04BE9" w:rsidP="00B86228">
            <w:pPr>
              <w:pStyle w:val="Date1"/>
              <w:spacing w:line="192" w:lineRule="auto"/>
              <w:rPr>
                <w:sz w:val="24"/>
                <w:szCs w:val="24"/>
              </w:rPr>
            </w:pPr>
            <w:r w:rsidRPr="0089362C">
              <w:rPr>
                <w:sz w:val="24"/>
                <w:szCs w:val="24"/>
              </w:rPr>
              <w:t>Altre esperienze</w:t>
            </w:r>
          </w:p>
          <w:p w:rsidR="00E04BE9" w:rsidRPr="0089362C" w:rsidRDefault="00E04BE9" w:rsidP="00B86228">
            <w:pPr>
              <w:pStyle w:val="Date1"/>
              <w:spacing w:line="192" w:lineRule="auto"/>
              <w:rPr>
                <w:sz w:val="24"/>
                <w:szCs w:val="24"/>
              </w:rPr>
            </w:pPr>
          </w:p>
          <w:p w:rsidR="00E04BE9" w:rsidRPr="0089362C" w:rsidRDefault="00E04BE9" w:rsidP="00B86228">
            <w:pPr>
              <w:pStyle w:val="Esperienza"/>
              <w:spacing w:line="192" w:lineRule="auto"/>
              <w:rPr>
                <w:sz w:val="24"/>
              </w:rPr>
            </w:pPr>
            <w:r w:rsidRPr="0089362C">
              <w:rPr>
                <w:sz w:val="24"/>
              </w:rPr>
              <w:t xml:space="preserve">Stagioni estive 1991 e 1992 presso Hotel Sole Mio di Rimini, servizio ai tavoli e servizio bar </w:t>
            </w:r>
          </w:p>
          <w:p w:rsidR="00B86228" w:rsidRPr="0089362C" w:rsidRDefault="00E04BE9" w:rsidP="00777A3C">
            <w:pPr>
              <w:pStyle w:val="Esperienza"/>
              <w:spacing w:line="192" w:lineRule="auto"/>
              <w:rPr>
                <w:sz w:val="24"/>
              </w:rPr>
            </w:pPr>
            <w:r w:rsidRPr="0089362C">
              <w:rPr>
                <w:sz w:val="24"/>
              </w:rPr>
              <w:t xml:space="preserve">stagione estiva 1990 presso Trattoria di Peschiera Borromeo (MI), servizio ai tavoli </w:t>
            </w:r>
          </w:p>
          <w:sdt>
            <w:sdtPr>
              <w:rPr>
                <w:szCs w:val="24"/>
              </w:rPr>
              <w:id w:val="-1554227259"/>
              <w:placeholder>
                <w:docPart w:val="2D0FF75187FD4DD9A8BB49B60C962166"/>
              </w:placeholder>
              <w:temporary/>
              <w:showingPlcHdr/>
              <w15:appearance w15:val="hidden"/>
            </w:sdtPr>
            <w:sdtEndPr/>
            <w:sdtContent>
              <w:p w:rsidR="003D1B71" w:rsidRPr="00B42C54" w:rsidRDefault="003D1B71" w:rsidP="00336C52">
                <w:pPr>
                  <w:pStyle w:val="Titolo2"/>
                  <w:rPr>
                    <w:szCs w:val="24"/>
                  </w:rPr>
                </w:pPr>
                <w:r w:rsidRPr="00B42C54">
                  <w:rPr>
                    <w:szCs w:val="24"/>
                  </w:rPr>
                  <w:t>Istruzione</w:t>
                </w:r>
              </w:p>
            </w:sdtContent>
          </w:sdt>
          <w:p w:rsidR="003D1B71" w:rsidRPr="00B42C54" w:rsidRDefault="00417C37" w:rsidP="00777A3C">
            <w:pPr>
              <w:pStyle w:val="Nomeistituto"/>
              <w:spacing w:line="192" w:lineRule="auto"/>
              <w:rPr>
                <w:sz w:val="24"/>
                <w:szCs w:val="24"/>
              </w:rPr>
            </w:pPr>
            <w:r w:rsidRPr="00B42C54">
              <w:rPr>
                <w:sz w:val="24"/>
                <w:szCs w:val="24"/>
              </w:rPr>
              <w:t>Istituto ISCOM</w:t>
            </w:r>
            <w:r w:rsidRPr="00B42C54">
              <w:rPr>
                <w:sz w:val="24"/>
                <w:szCs w:val="24"/>
                <w:lang w:bidi="it-IT"/>
              </w:rPr>
              <w:t xml:space="preserve"> di</w:t>
            </w:r>
            <w:r w:rsidR="003D1B71" w:rsidRPr="00B42C54">
              <w:rPr>
                <w:sz w:val="24"/>
                <w:szCs w:val="24"/>
                <w:lang w:bidi="it-IT"/>
              </w:rPr>
              <w:t xml:space="preserve"> </w:t>
            </w:r>
            <w:r w:rsidRPr="00B42C54">
              <w:rPr>
                <w:sz w:val="24"/>
                <w:szCs w:val="24"/>
              </w:rPr>
              <w:t>MILANO</w:t>
            </w:r>
          </w:p>
          <w:p w:rsidR="003D1B71" w:rsidRPr="00B42C54" w:rsidRDefault="00417C37" w:rsidP="00777A3C">
            <w:pPr>
              <w:pStyle w:val="Puntoelenco"/>
              <w:spacing w:line="192" w:lineRule="auto"/>
              <w:rPr>
                <w:sz w:val="24"/>
                <w:szCs w:val="24"/>
              </w:rPr>
            </w:pPr>
            <w:r w:rsidRPr="00B42C54">
              <w:rPr>
                <w:sz w:val="24"/>
                <w:szCs w:val="24"/>
              </w:rPr>
              <w:t>Attestato di segretariato d’ufficio conseguito nel giugno 1993</w:t>
            </w:r>
          </w:p>
          <w:p w:rsidR="003D1B71" w:rsidRPr="00FD7281" w:rsidRDefault="003D1B71" w:rsidP="00777A3C">
            <w:pPr>
              <w:spacing w:line="192" w:lineRule="auto"/>
            </w:pPr>
          </w:p>
          <w:p w:rsidR="003D1B71" w:rsidRPr="00FD7281" w:rsidRDefault="003D1B71" w:rsidP="00777A3C">
            <w:pPr>
              <w:spacing w:line="192" w:lineRule="auto"/>
            </w:pPr>
          </w:p>
          <w:p w:rsidR="003D1B71" w:rsidRPr="00FD7281" w:rsidRDefault="003D1B71" w:rsidP="00777A3C">
            <w:pPr>
              <w:spacing w:after="40" w:line="192" w:lineRule="auto"/>
              <w:rPr>
                <w:sz w:val="24"/>
                <w:szCs w:val="24"/>
              </w:rPr>
            </w:pPr>
          </w:p>
        </w:tc>
      </w:tr>
      <w:tr w:rsidR="003D1B71" w:rsidRPr="00FD7281" w:rsidTr="003D1B71">
        <w:trPr>
          <w:trHeight w:val="1164"/>
        </w:trPr>
        <w:tc>
          <w:tcPr>
            <w:tcW w:w="720" w:type="dxa"/>
          </w:tcPr>
          <w:p w:rsidR="003D1B71" w:rsidRPr="00FD7281" w:rsidRDefault="003D1B71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FD7281" w:rsidRDefault="003D1B71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222466"/>
        </w:tc>
      </w:tr>
      <w:tr w:rsidR="003D1B71" w:rsidRPr="00FD7281" w:rsidTr="003D1B71">
        <w:trPr>
          <w:trHeight w:val="543"/>
        </w:trPr>
        <w:tc>
          <w:tcPr>
            <w:tcW w:w="720" w:type="dxa"/>
          </w:tcPr>
          <w:p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D7281" w:rsidRDefault="003D1B71" w:rsidP="006D79A8">
            <w:pPr>
              <w:pStyle w:val="Informazioni"/>
              <w:jc w:val="center"/>
              <w:rPr>
                <w:rStyle w:val="Enfasigrassetto"/>
                <w:b w:val="0"/>
                <w:bCs w:val="0"/>
                <w:color w:val="666666"/>
              </w:rPr>
            </w:pPr>
            <w:r w:rsidRPr="00FD7281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362406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">
                      <v:shape id="Figura a mano libera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3" o:spid="_x0000_s1028" type="#_x0000_t75" alt="Ic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D7281" w:rsidRDefault="00455202" w:rsidP="00380FD1">
            <w:pPr>
              <w:pStyle w:val="Informazioni"/>
            </w:pPr>
            <w:r>
              <w:t xml:space="preserve">Via </w:t>
            </w:r>
            <w:proofErr w:type="spellStart"/>
            <w:r>
              <w:t>Marecchiese</w:t>
            </w:r>
            <w:proofErr w:type="spellEnd"/>
            <w:r>
              <w:t xml:space="preserve"> n. 75</w:t>
            </w:r>
          </w:p>
          <w:p w:rsidR="003D1B71" w:rsidRPr="00FD7281" w:rsidRDefault="00455202" w:rsidP="00455202">
            <w:pPr>
              <w:pStyle w:val="Informazioni"/>
            </w:pPr>
            <w:r>
              <w:t>Sant’Ermete di Santarcangelo di Romagna (RN)</w:t>
            </w: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183"/>
        </w:trPr>
        <w:tc>
          <w:tcPr>
            <w:tcW w:w="720" w:type="dxa"/>
          </w:tcPr>
          <w:p w:rsidR="003D1B71" w:rsidRPr="00FD7281" w:rsidRDefault="003D1B71" w:rsidP="00222466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FD7281" w:rsidRDefault="003D1B71" w:rsidP="00222466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624"/>
        </w:trPr>
        <w:tc>
          <w:tcPr>
            <w:tcW w:w="720" w:type="dxa"/>
          </w:tcPr>
          <w:p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D085FF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">
                      <v:shape id="Figura a mano libera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D7281" w:rsidRDefault="00455202" w:rsidP="00455202">
            <w:pPr>
              <w:pStyle w:val="Informazioni"/>
            </w:pPr>
            <w:r>
              <w:t>338 4688677</w:t>
            </w: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183"/>
        </w:trPr>
        <w:tc>
          <w:tcPr>
            <w:tcW w:w="720" w:type="dxa"/>
          </w:tcPr>
          <w:p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633"/>
        </w:trPr>
        <w:tc>
          <w:tcPr>
            <w:tcW w:w="720" w:type="dxa"/>
          </w:tcPr>
          <w:p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DDC2E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5" o:title="Icona posta elettronic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D7281" w:rsidRDefault="00455202" w:rsidP="00455202">
            <w:pPr>
              <w:pStyle w:val="Informazioni"/>
            </w:pPr>
            <w:r>
              <w:t>simonam.capobianco76 gmail.com</w:t>
            </w: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174"/>
        </w:trPr>
        <w:tc>
          <w:tcPr>
            <w:tcW w:w="720" w:type="dxa"/>
          </w:tcPr>
          <w:p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633"/>
        </w:trPr>
        <w:tc>
          <w:tcPr>
            <w:tcW w:w="720" w:type="dxa"/>
          </w:tcPr>
          <w:p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po 23" descr="icona sit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igura a mano libera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magine 36" descr="icona sit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C0DF3" id="Gruppo 23" o:spid="_x0000_s1026" alt="icona sit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6" o:spid="_x0000_s1028" type="#_x0000_t75" alt="icona sit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7" o:title="icona sit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FD7281" w:rsidRDefault="003D1B71" w:rsidP="00455202">
            <w:pPr>
              <w:pStyle w:val="Informazioni"/>
            </w:pPr>
          </w:p>
        </w:tc>
        <w:tc>
          <w:tcPr>
            <w:tcW w:w="423" w:type="dxa"/>
            <w:vMerge/>
          </w:tcPr>
          <w:p w:rsidR="003D1B71" w:rsidRPr="00FD7281" w:rsidRDefault="003D1B71" w:rsidP="00A14C79">
            <w:pPr>
              <w:pStyle w:val="Informazioni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D7281" w:rsidRDefault="003D1B71" w:rsidP="005801E5">
            <w:pPr>
              <w:pStyle w:val="Titolo1"/>
            </w:pPr>
          </w:p>
        </w:tc>
      </w:tr>
      <w:tr w:rsidR="003D1B71" w:rsidRPr="00FD7281" w:rsidTr="003D1B71">
        <w:trPr>
          <w:trHeight w:val="2448"/>
        </w:trPr>
        <w:tc>
          <w:tcPr>
            <w:tcW w:w="720" w:type="dxa"/>
          </w:tcPr>
          <w:p w:rsidR="003D1B71" w:rsidRPr="00FD7281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FD7281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FD7281" w:rsidRDefault="003D1B71" w:rsidP="00222466"/>
        </w:tc>
        <w:tc>
          <w:tcPr>
            <w:tcW w:w="6607" w:type="dxa"/>
            <w:vMerge/>
          </w:tcPr>
          <w:p w:rsidR="003D1B71" w:rsidRPr="00FD7281" w:rsidRDefault="003D1B71" w:rsidP="00222466"/>
        </w:tc>
        <w:bookmarkStart w:id="0" w:name="_GoBack"/>
        <w:bookmarkEnd w:id="0"/>
      </w:tr>
    </w:tbl>
    <w:p w:rsidR="007F5B63" w:rsidRPr="00FD7281" w:rsidRDefault="007F5B63" w:rsidP="006D79A8">
      <w:pPr>
        <w:pStyle w:val="Corpotesto"/>
      </w:pPr>
    </w:p>
    <w:sectPr w:rsidR="007F5B63" w:rsidRPr="00FD7281" w:rsidSect="00777A3C">
      <w:headerReference w:type="default" r:id="rId18"/>
      <w:type w:val="continuous"/>
      <w:pgSz w:w="11906" w:h="16838" w:code="9"/>
      <w:pgMar w:top="1814" w:right="794" w:bottom="1140" w:left="1140" w:header="680" w:footer="113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A09" w:rsidRDefault="00D71A09" w:rsidP="00590471">
      <w:r>
        <w:separator/>
      </w:r>
    </w:p>
  </w:endnote>
  <w:endnote w:type="continuationSeparator" w:id="0">
    <w:p w:rsidR="00D71A09" w:rsidRDefault="00D71A0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A09" w:rsidRDefault="00D71A09" w:rsidP="00590471">
      <w:r>
        <w:separator/>
      </w:r>
    </w:p>
  </w:footnote>
  <w:footnote w:type="continuationSeparator" w:id="0">
    <w:p w:rsidR="00D71A09" w:rsidRDefault="00D71A0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BB527E" w:rsidRDefault="00310F17" w:rsidP="00060042">
    <w:pPr>
      <w:pStyle w:val="Corpotesto"/>
    </w:pPr>
    <w:r w:rsidRPr="00BB527E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igura a mano libera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38F11B" id="Grup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WFulK4xaCi3FS1lDYC0nUBLd5+TClScARtPQCpcsko&#10;Zl0XUCQGeLfZs04Fs6MKqQjR77oAXNmlLJ4BbUVdqUhDQFvxBVd5ACGNoUHYNFVl+PkIaOvr8Xwa&#10;5M8gq2aRKlUKuq4OaDaCqruf3CCjYLBDQEPXnyY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">
              <v:group id="Grup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igura a mano libera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igura a mano libera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B527E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9D68F28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87E7150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D4E1F0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A2ADE66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55CCD9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70CF44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8B4E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249A3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6CF85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2142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70959FE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97103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2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202"/>
    <w:rsid w:val="00060042"/>
    <w:rsid w:val="0008685D"/>
    <w:rsid w:val="00090860"/>
    <w:rsid w:val="00112FD7"/>
    <w:rsid w:val="00150ABD"/>
    <w:rsid w:val="001946FC"/>
    <w:rsid w:val="0022055F"/>
    <w:rsid w:val="00222466"/>
    <w:rsid w:val="00247254"/>
    <w:rsid w:val="0024753C"/>
    <w:rsid w:val="00276026"/>
    <w:rsid w:val="0028187A"/>
    <w:rsid w:val="002B4549"/>
    <w:rsid w:val="00310F17"/>
    <w:rsid w:val="00322A46"/>
    <w:rsid w:val="003326CB"/>
    <w:rsid w:val="00336C52"/>
    <w:rsid w:val="00353B60"/>
    <w:rsid w:val="00376291"/>
    <w:rsid w:val="00380FD1"/>
    <w:rsid w:val="00383D02"/>
    <w:rsid w:val="00385DE7"/>
    <w:rsid w:val="003D1B71"/>
    <w:rsid w:val="00417C37"/>
    <w:rsid w:val="00455202"/>
    <w:rsid w:val="004E158A"/>
    <w:rsid w:val="00514934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77A3C"/>
    <w:rsid w:val="007B3C81"/>
    <w:rsid w:val="007D67CA"/>
    <w:rsid w:val="007E668F"/>
    <w:rsid w:val="007F5B63"/>
    <w:rsid w:val="00803A0A"/>
    <w:rsid w:val="00846CB9"/>
    <w:rsid w:val="008566AA"/>
    <w:rsid w:val="0089362C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42C54"/>
    <w:rsid w:val="00B6466C"/>
    <w:rsid w:val="00B86228"/>
    <w:rsid w:val="00BB1B5D"/>
    <w:rsid w:val="00BB527E"/>
    <w:rsid w:val="00BC22C7"/>
    <w:rsid w:val="00BD195A"/>
    <w:rsid w:val="00C07240"/>
    <w:rsid w:val="00C14078"/>
    <w:rsid w:val="00C4792A"/>
    <w:rsid w:val="00CE1E3D"/>
    <w:rsid w:val="00D053FA"/>
    <w:rsid w:val="00D71A09"/>
    <w:rsid w:val="00DC3F0A"/>
    <w:rsid w:val="00E04BE9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D728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31821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B527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rsid w:val="00BB527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527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527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527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527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527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527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527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BB527E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BB527E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B527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BB527E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BB527E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B527E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B527E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BB5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Corpotesto"/>
    <w:next w:val="Normale"/>
    <w:link w:val="TitoloCarattere"/>
    <w:uiPriority w:val="10"/>
    <w:qFormat/>
    <w:rsid w:val="00BB527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BB527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BB527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1">
    <w:name w:val="Date1"/>
    <w:basedOn w:val="Corpotesto"/>
    <w:qFormat/>
    <w:rsid w:val="00BB527E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BB527E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BB527E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BB527E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BB527E"/>
    <w:rPr>
      <w:rFonts w:ascii="Calibri" w:hAnsi="Calibri" w:cs="Calibri"/>
    </w:rPr>
  </w:style>
  <w:style w:type="paragraph" w:styleId="Nessunaspaziatura">
    <w:name w:val="No Spacing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B527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sperienza">
    <w:name w:val="Esperienza"/>
    <w:basedOn w:val="Normale"/>
    <w:qFormat/>
    <w:rsid w:val="00BB527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toelenco">
    <w:name w:val="List Bullet"/>
    <w:basedOn w:val="Normale"/>
    <w:uiPriority w:val="99"/>
    <w:rsid w:val="00BB527E"/>
    <w:pPr>
      <w:numPr>
        <w:numId w:val="3"/>
      </w:numPr>
      <w:contextualSpacing/>
    </w:pPr>
  </w:style>
  <w:style w:type="paragraph" w:customStyle="1" w:styleId="Nomeistituto">
    <w:name w:val="Nome istituto"/>
    <w:basedOn w:val="Normale"/>
    <w:uiPriority w:val="1"/>
    <w:rsid w:val="00BB527E"/>
    <w:rPr>
      <w:b/>
    </w:rPr>
  </w:style>
  <w:style w:type="character" w:customStyle="1" w:styleId="Mention">
    <w:name w:val="Mention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BB527E"/>
    <w:pPr>
      <w:numPr>
        <w:numId w:val="4"/>
      </w:numPr>
    </w:pPr>
  </w:style>
  <w:style w:type="numbering" w:styleId="1ai">
    <w:name w:val="Outline List 1"/>
    <w:basedOn w:val="Nessunelenco"/>
    <w:uiPriority w:val="99"/>
    <w:semiHidden/>
    <w:unhideWhenUsed/>
    <w:rsid w:val="00BB527E"/>
    <w:pPr>
      <w:numPr>
        <w:numId w:val="5"/>
      </w:numPr>
    </w:pPr>
  </w:style>
  <w:style w:type="character" w:styleId="CodiceHTML">
    <w:name w:val="HTML Code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BB527E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BB527E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BB527E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B527E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BB527E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BB527E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BB527E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BB527E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BB527E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BB527E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BB527E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BB527E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BB527E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B527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BB527E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BB527E"/>
  </w:style>
  <w:style w:type="character" w:styleId="Titolodellibro">
    <w:name w:val="Book Title"/>
    <w:basedOn w:val="Carpredefinitoparagrafo"/>
    <w:uiPriority w:val="33"/>
    <w:semiHidden/>
    <w:rsid w:val="00BB527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BB5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BB527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BB527E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BB527E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BB527E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BB527E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BB527E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BB527E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BB527E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BB527E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BB527E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BB527E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BB527E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BB527E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BB527E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BB527E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BB527E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BB527E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BB527E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BB527E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BB527E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BB527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BB527E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BB527E"/>
  </w:style>
  <w:style w:type="paragraph" w:styleId="Testomacro">
    <w:name w:val="macro"/>
    <w:link w:val="TestomacroCarattere"/>
    <w:uiPriority w:val="99"/>
    <w:semiHidden/>
    <w:unhideWhenUsed/>
    <w:rsid w:val="00BB527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BB527E"/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B527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BB527E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BB527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BB527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BB527E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527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52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527E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BB527E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BB527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BB527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527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527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527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527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527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BB527E"/>
    <w:pPr>
      <w:numPr>
        <w:numId w:val="15"/>
      </w:numPr>
    </w:pPr>
  </w:style>
  <w:style w:type="table" w:styleId="Tabellasemplice-1">
    <w:name w:val="Plain Table 1"/>
    <w:basedOn w:val="Tabellanormale"/>
    <w:uiPriority w:val="41"/>
    <w:rsid w:val="00BB527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B52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BB52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BB527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BB52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BB527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BB527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B527E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BB527E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BB527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Carpredefinitoparagrafo"/>
    <w:uiPriority w:val="99"/>
    <w:semiHidden/>
    <w:unhideWhenUsed/>
    <w:rsid w:val="00BB527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527E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B527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B527E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B527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B527E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B527E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B527E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B527E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B527E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BB527E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BB527E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BB527E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BB527E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BB527E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BB527E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BB527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2">
    <w:name w:val="List Table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3">
    <w:name w:val="List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BB527E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BB527E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BB527E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BB527E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BB527E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BB527E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BB527E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BB527E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BB527E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BB527E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BB527E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BB527E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BB527E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BB527E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BB527E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BB527E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BB527E"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BB527E"/>
    <w:rPr>
      <w:rFonts w:ascii="Consolas" w:hAnsi="Consolas" w:cs="Calibri"/>
      <w:sz w:val="21"/>
      <w:szCs w:val="21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BB527E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BB527E"/>
    <w:rPr>
      <w:rFonts w:ascii="Calibri" w:hAnsi="Calibri" w:cs="Calibri"/>
    </w:rPr>
  </w:style>
  <w:style w:type="table" w:styleId="Grigliatabella1">
    <w:name w:val="Table Grid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BB52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gliatab2">
    <w:name w:val="Grid Table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gliatab3">
    <w:name w:val="Grid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B527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527E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BB527E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BB527E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B527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urriculum%20sfere%20bl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E3D3AE52177437A924238D9BA2831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5276CEE-4BC6-45A1-A381-D12A60D43176}"/>
      </w:docPartPr>
      <w:docPartBody>
        <w:p w:rsidR="00004AA5" w:rsidRDefault="005E15F3">
          <w:pPr>
            <w:pStyle w:val="1E3D3AE52177437A924238D9BA283164"/>
          </w:pPr>
          <w:r w:rsidRPr="00336C52">
            <w:t>Esperienza</w:t>
          </w:r>
        </w:p>
      </w:docPartBody>
    </w:docPart>
    <w:docPart>
      <w:docPartPr>
        <w:name w:val="2D0FF75187FD4DD9A8BB49B60C96216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52B155F-1726-452A-8672-5C1838B7CB33}"/>
      </w:docPartPr>
      <w:docPartBody>
        <w:p w:rsidR="00004AA5" w:rsidRDefault="005E15F3">
          <w:pPr>
            <w:pStyle w:val="2D0FF75187FD4DD9A8BB49B60C962166"/>
          </w:pPr>
          <w:r w:rsidRPr="00336C52">
            <w:t>Istruzione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5F3"/>
    <w:rsid w:val="00004AA5"/>
    <w:rsid w:val="005E15F3"/>
    <w:rsid w:val="008A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8FFFB7BB6E644253B9FBE57194018F63">
    <w:name w:val="8FFFB7BB6E644253B9FBE57194018F63"/>
  </w:style>
  <w:style w:type="paragraph" w:customStyle="1" w:styleId="29BE868AADDC490DBBD3C8D69AB489D7">
    <w:name w:val="29BE868AADDC490DBBD3C8D69AB489D7"/>
  </w:style>
  <w:style w:type="paragraph" w:customStyle="1" w:styleId="1E3D3AE52177437A924238D9BA283164">
    <w:name w:val="1E3D3AE52177437A924238D9BA283164"/>
  </w:style>
  <w:style w:type="paragraph" w:customStyle="1" w:styleId="947A6CE8641F4B31A2CCCFE535BE5457">
    <w:name w:val="947A6CE8641F4B31A2CCCFE535BE5457"/>
  </w:style>
  <w:style w:type="paragraph" w:customStyle="1" w:styleId="C45AD667D1C04252B7A999D982A9A327">
    <w:name w:val="C45AD667D1C04252B7A999D982A9A327"/>
  </w:style>
  <w:style w:type="paragraph" w:customStyle="1" w:styleId="A8E5682320F94A4285E2F13F2771C526">
    <w:name w:val="A8E5682320F94A4285E2F13F2771C526"/>
  </w:style>
  <w:style w:type="paragraph" w:customStyle="1" w:styleId="1860AB2152604251809E19A27E95FD8A">
    <w:name w:val="1860AB2152604251809E19A27E95FD8A"/>
  </w:style>
  <w:style w:type="paragraph" w:customStyle="1" w:styleId="60E60FF797CE49B387B036C3971E7526">
    <w:name w:val="60E60FF797CE49B387B036C3971E7526"/>
  </w:style>
  <w:style w:type="paragraph" w:customStyle="1" w:styleId="80B37709623C4A31A8A2B32A9ECB4115">
    <w:name w:val="80B37709623C4A31A8A2B32A9ECB4115"/>
  </w:style>
  <w:style w:type="paragraph" w:customStyle="1" w:styleId="2596DBFA4E6D43208D2E3511BC7E9334">
    <w:name w:val="2596DBFA4E6D43208D2E3511BC7E9334"/>
  </w:style>
  <w:style w:type="paragraph" w:customStyle="1" w:styleId="47071143BCAD4AE49D416F1863992DA0">
    <w:name w:val="47071143BCAD4AE49D416F1863992DA0"/>
  </w:style>
  <w:style w:type="paragraph" w:customStyle="1" w:styleId="81D1DCAEB4784ACEA31F561EF4D896AF">
    <w:name w:val="81D1DCAEB4784ACEA31F561EF4D896AF"/>
  </w:style>
  <w:style w:type="paragraph" w:customStyle="1" w:styleId="E3C01229DEE4440999CDF8118AC6090F">
    <w:name w:val="E3C01229DEE4440999CDF8118AC6090F"/>
  </w:style>
  <w:style w:type="paragraph" w:customStyle="1" w:styleId="0BDCBA98F85647BA92406F0BDAF8C457">
    <w:name w:val="0BDCBA98F85647BA92406F0BDAF8C457"/>
  </w:style>
  <w:style w:type="paragraph" w:customStyle="1" w:styleId="6C0BFBE9163745C989702D06F32821F9">
    <w:name w:val="6C0BFBE9163745C989702D06F32821F9"/>
  </w:style>
  <w:style w:type="paragraph" w:customStyle="1" w:styleId="20D6C26DA65448C0BA11902CFCD67A3B">
    <w:name w:val="20D6C26DA65448C0BA11902CFCD67A3B"/>
  </w:style>
  <w:style w:type="paragraph" w:customStyle="1" w:styleId="A020C854741A460AAF690AAF66C4A5BA">
    <w:name w:val="A020C854741A460AAF690AAF66C4A5BA"/>
  </w:style>
  <w:style w:type="paragraph" w:customStyle="1" w:styleId="C36C2B3C61C24D8896F57CDA3B7555F8">
    <w:name w:val="C36C2B3C61C24D8896F57CDA3B7555F8"/>
  </w:style>
  <w:style w:type="paragraph" w:customStyle="1" w:styleId="88EEB66F11034A4D85955112380AD282">
    <w:name w:val="88EEB66F11034A4D85955112380AD282"/>
  </w:style>
  <w:style w:type="paragraph" w:customStyle="1" w:styleId="2D0FF75187FD4DD9A8BB49B60C962166">
    <w:name w:val="2D0FF75187FD4DD9A8BB49B60C962166"/>
  </w:style>
  <w:style w:type="paragraph" w:customStyle="1" w:styleId="AE38C9DB0F9A4130BCE2126DD3797FD9">
    <w:name w:val="AE38C9DB0F9A4130BCE2126DD3797FD9"/>
  </w:style>
  <w:style w:type="paragraph" w:customStyle="1" w:styleId="D5626E81C533472CB4D1DFE5C13D297C">
    <w:name w:val="D5626E81C533472CB4D1DFE5C13D297C"/>
  </w:style>
  <w:style w:type="paragraph" w:customStyle="1" w:styleId="CCA432BCF2DE48FFBDFB011BC2EB5116">
    <w:name w:val="CCA432BCF2DE48FFBDFB011BC2EB5116"/>
  </w:style>
  <w:style w:type="paragraph" w:customStyle="1" w:styleId="6AAF5A9C1EC74EC68557CBF4EFEFD573">
    <w:name w:val="6AAF5A9C1EC74EC68557CBF4EFEFD573"/>
  </w:style>
  <w:style w:type="paragraph" w:customStyle="1" w:styleId="AEED766FC4EF4727BB8881A8F5AC3667">
    <w:name w:val="AEED766FC4EF4727BB8881A8F5AC3667"/>
  </w:style>
  <w:style w:type="paragraph" w:customStyle="1" w:styleId="54BC266E4BCC4F2192C23747D9865E17">
    <w:name w:val="54BC266E4BCC4F2192C23747D9865E17"/>
  </w:style>
  <w:style w:type="paragraph" w:customStyle="1" w:styleId="A473450C9B734976800D74FA82D0B220">
    <w:name w:val="A473450C9B734976800D74FA82D0B220"/>
  </w:style>
  <w:style w:type="paragraph" w:customStyle="1" w:styleId="F273D7EE7A394E5A99B8CAFCA3A7403F">
    <w:name w:val="F273D7EE7A394E5A99B8CAFCA3A7403F"/>
  </w:style>
  <w:style w:type="paragraph" w:customStyle="1" w:styleId="12369D41CB1C400DA1F5D02F9A9C3CAA">
    <w:name w:val="12369D41CB1C400DA1F5D02F9A9C3CAA"/>
  </w:style>
  <w:style w:type="paragraph" w:customStyle="1" w:styleId="015AF05475AE4D22B7FD6C97FCB2CAE5">
    <w:name w:val="015AF05475AE4D22B7FD6C97FCB2CAE5"/>
  </w:style>
  <w:style w:type="paragraph" w:customStyle="1" w:styleId="049C4D3DDFF740819DD928013FCE99D1">
    <w:name w:val="049C4D3DDFF740819DD928013FCE99D1"/>
  </w:style>
  <w:style w:type="paragraph" w:customStyle="1" w:styleId="F3E29C9E7E3F4B02BF0535AA2D0AC9CC">
    <w:name w:val="F3E29C9E7E3F4B02BF0535AA2D0AC9CC"/>
  </w:style>
  <w:style w:type="paragraph" w:customStyle="1" w:styleId="E237CD6BB8D745CF99D4FBAA2F4F6176">
    <w:name w:val="E237CD6BB8D745CF99D4FBAA2F4F6176"/>
  </w:style>
  <w:style w:type="character" w:styleId="Testosegnaposto">
    <w:name w:val="Placeholder Text"/>
    <w:basedOn w:val="Carpredefinitoparagrafo"/>
    <w:uiPriority w:val="99"/>
    <w:semiHidden/>
    <w:rPr>
      <w:rFonts w:ascii="Calibri" w:hAnsi="Calibri" w:cs="Calibri"/>
      <w:color w:val="808080"/>
    </w:rPr>
  </w:style>
  <w:style w:type="paragraph" w:customStyle="1" w:styleId="3754B0AFAC01491AB522C3D7450B7A90">
    <w:name w:val="3754B0AFAC01491AB522C3D7450B7A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Curriculum sfere blu</Template>
  <TotalTime>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2024-04-17T08:43:00Z</dcterms:created>
  <dcterms:modified xsi:type="dcterms:W3CDTF">2024-04-17T09:13:00Z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